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C4D3F" w:rsidRDefault="00A93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A3FDE" w:rsidRDefault="00A93A72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детский сад №12 «Октябренок»</w:t>
      </w: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A93A72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Развлечение «Мама солнышко мое» </w:t>
      </w:r>
    </w:p>
    <w:p w:rsidR="00275F7E" w:rsidRDefault="00AC4D3F" w:rsidP="00275F7E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старшего дошкольного возраста</w:t>
      </w:r>
      <w:r w:rsidR="00A93A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A93A7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142875</wp:posOffset>
            </wp:positionV>
            <wp:extent cx="5169535" cy="2897505"/>
            <wp:effectExtent l="0" t="0" r="0" b="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89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A93A72">
      <w:pPr>
        <w:jc w:val="right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музыкальный руководитель </w:t>
      </w:r>
    </w:p>
    <w:p w:rsidR="004A3FDE" w:rsidRDefault="00A93A72">
      <w:pPr>
        <w:jc w:val="right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Ткаченко Е.С.</w:t>
      </w:r>
    </w:p>
    <w:p w:rsidR="004A3FDE" w:rsidRDefault="004A3F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sz w:val="28"/>
          <w:szCs w:val="28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4A3FD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A93A72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4A3FDE" w:rsidRDefault="00A93A72">
      <w:pPr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2020год</w:t>
      </w:r>
    </w:p>
    <w:p w:rsidR="00AC4D3F" w:rsidRDefault="00A93A72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000000"/>
        </w:rPr>
        <w:lastRenderedPageBreak/>
        <w:t>Цель: 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создать праздничное настроение, способствовать становлению положительных детско-родительских отношений.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000000"/>
        </w:rPr>
        <w:t>Задачи: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br/>
      </w:r>
      <w:r w:rsidR="00275F7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-</w:t>
      </w:r>
      <w:proofErr w:type="gramEnd"/>
      <w:r w:rsidR="00275F7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азвивать физические качества детей: ловкость, ориентировку в пространстве,</w:t>
      </w:r>
      <w:r w:rsidR="00AC4D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 xml:space="preserve"> координацию движений, быстроту;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br/>
      </w:r>
      <w:r w:rsidR="00AC4D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-р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азвивать эмоциональн</w:t>
      </w:r>
      <w:r w:rsidR="00AC4D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ую и нравственную сферу ребёнка;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br/>
      </w:r>
      <w:r w:rsidR="00AC4D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-в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оспитыва</w:t>
      </w:r>
      <w:r w:rsidR="00AC4D3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ть любовь и уважение к матери;</w:t>
      </w:r>
    </w:p>
    <w:p w:rsidR="00275F7E" w:rsidRDefault="00AC4D3F">
      <w:pP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-</w:t>
      </w:r>
      <w:r w:rsidR="00A93A7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 xml:space="preserve">побуждать детей сделать </w:t>
      </w:r>
      <w:proofErr w:type="gramStart"/>
      <w:r w:rsidR="00A93A7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приятное</w:t>
      </w:r>
      <w:proofErr w:type="gramEnd"/>
      <w:r w:rsidR="00A93A7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 xml:space="preserve"> маме стихам</w:t>
      </w:r>
      <w:r w:rsidR="00275F7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000000"/>
        </w:rPr>
        <w:t>и, песнями, танцами и подарком, изготовленный ребенком.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000000"/>
        </w:rPr>
        <w:t xml:space="preserve">Предварительная работа: </w:t>
      </w:r>
      <w:r w:rsidR="00275F7E">
        <w:rPr>
          <w:rFonts w:ascii="Times New Roman" w:hAnsi="Times New Roman" w:cs="Times New Roman"/>
          <w:color w:val="000000"/>
          <w:sz w:val="28"/>
          <w:szCs w:val="28"/>
          <w:bdr w:val="none" w:sz="0" w:space="0" w:color="000000"/>
        </w:rPr>
        <w:t xml:space="preserve">разучивание песни, танцев, заучивание стихотворений о маме.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мольберта, 2 ватмана с изображением сердца, маленькие сердечки по количеству детей, 2 клея карандаша, ленточки по количеству детей, одноразовые тарелки, нарезанные цветные трубочки, воздушные  шарики-сердечки по количеству детей.</w:t>
      </w:r>
    </w:p>
    <w:p w:rsidR="004A3FDE" w:rsidRDefault="004A3F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275F7E" w:rsidP="00A93A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Ход развлечения.</w:t>
      </w:r>
    </w:p>
    <w:p w:rsidR="00A93A72" w:rsidRDefault="00A93A72" w:rsidP="00A93A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A3FDE" w:rsidRDefault="00A93A72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Танец с сердцами (шарики):  «Мама будь всегда со мною рядом»</w:t>
      </w:r>
    </w:p>
    <w:p w:rsidR="004A3FDE" w:rsidRDefault="00A93A72">
      <w:pPr>
        <w:jc w:val="center"/>
        <w:rPr>
          <w:rFonts w:hint="eastAsi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iCs/>
          <w:sz w:val="28"/>
          <w:szCs w:val="28"/>
        </w:rPr>
        <w:t>Автор</w:t>
      </w:r>
      <w:r w:rsidR="00275F7E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Анастасия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Чешегорова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4A3FDE" w:rsidRDefault="004A3FDE">
      <w:pPr>
        <w:jc w:val="center"/>
        <w:rPr>
          <w:rFonts w:hint="eastAsia"/>
        </w:rPr>
      </w:pPr>
    </w:p>
    <w:p w:rsidR="004A3FDE" w:rsidRDefault="00A93A72">
      <w:pPr>
        <w:jc w:val="center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148590</wp:posOffset>
            </wp:positionV>
            <wp:extent cx="4006215" cy="3003550"/>
            <wp:effectExtent l="0" t="0" r="0" b="635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00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4A3FDE">
      <w:pPr>
        <w:jc w:val="center"/>
        <w:rPr>
          <w:rFonts w:hint="eastAsia"/>
        </w:rPr>
      </w:pP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Мама</w:t>
      </w:r>
      <w:r w:rsidR="00275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значит нежность,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Это ласка, доброта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Мама-это безмятежность, 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Это радость, красота!</w:t>
      </w: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A72" w:rsidRDefault="00275F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Песня</w:t>
      </w:r>
      <w:r w:rsidR="00A93A72">
        <w:rPr>
          <w:rFonts w:ascii="Times New Roman" w:hAnsi="Times New Roman" w:cs="Times New Roman"/>
          <w:b/>
          <w:bCs/>
          <w:sz w:val="28"/>
          <w:szCs w:val="28"/>
        </w:rPr>
        <w:t xml:space="preserve"> «Песенка про маму»</w:t>
      </w:r>
    </w:p>
    <w:p w:rsidR="004A3FDE" w:rsidRDefault="00A93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 шариками)</w:t>
      </w:r>
    </w:p>
    <w:p w:rsidR="004A3FDE" w:rsidRDefault="00A93A7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(Автор: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А.Филиппенко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Сегодня мы будем говорить о празднике, который имеет отношение к нашим милым, ласковым мамам. Мамой мы называем самого близкого, дорого и единственного человека.</w:t>
      </w:r>
      <w:r w:rsidR="00275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Закройте все на минутку глаза и ласково произнесите «мама». Почувствовали</w:t>
      </w:r>
      <w:r w:rsidR="00275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стало тепло? А почему? Это самое прекрасное слово на земле. А дети</w:t>
      </w:r>
      <w:r w:rsidR="00275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75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самое дорогое для матери. Это её счастье.</w:t>
      </w:r>
    </w:p>
    <w:p w:rsidR="00275F7E" w:rsidRDefault="00A93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сейчас, когда вы уже подросли, мамы продолжают вас также сильно любить. А как вы любите своих мам?</w:t>
      </w:r>
    </w:p>
    <w:p w:rsidR="00275F7E" w:rsidRDefault="00A93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детей). </w:t>
      </w:r>
    </w:p>
    <w:p w:rsidR="004A3FDE" w:rsidRDefault="00A93A72" w:rsidP="00275F7E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Сейчас мы узнаем</w:t>
      </w:r>
      <w:r w:rsidR="00275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любите своих мам, послушаем стихи.</w:t>
      </w:r>
    </w:p>
    <w:p w:rsidR="004A3FDE" w:rsidRDefault="00A93A72" w:rsidP="00A93A72">
      <w:pPr>
        <w:pStyle w:val="10"/>
        <w:spacing w:after="0" w:line="240" w:lineRule="auto"/>
        <w:ind w:left="0"/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От чистого сердца,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Простыми словами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Давайте, друзья,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Потолкуем о маме.</w:t>
      </w:r>
    </w:p>
    <w:p w:rsidR="004A3FDE" w:rsidRDefault="00A93A72" w:rsidP="00A93A72">
      <w:pPr>
        <w:pStyle w:val="10"/>
        <w:spacing w:after="0" w:line="240" w:lineRule="auto"/>
        <w:ind w:left="0"/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Мы любим её,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Как хорошего друга,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то, что у нас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 нею все сообща,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то, что, когда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Нам приходится туго,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можем всплакнуть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 родного плеча.</w:t>
      </w:r>
    </w:p>
    <w:p w:rsidR="004A3FDE" w:rsidRDefault="00A93A72" w:rsidP="00A93A72">
      <w:pPr>
        <w:pStyle w:val="10"/>
        <w:spacing w:after="0" w:line="240" w:lineRule="auto"/>
        <w:ind w:left="0"/>
      </w:pPr>
      <w:r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Мы любим её и за то,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Что порою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Становится строже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 морщинках глаза,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Но стоит с повинной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Прийти головою –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Исчезнут морщинки,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Умчится гроза.</w:t>
      </w:r>
    </w:p>
    <w:p w:rsidR="004A3FDE" w:rsidRDefault="00A93A72" w:rsidP="00A93A72">
      <w:pPr>
        <w:pStyle w:val="10"/>
        <w:spacing w:after="0" w:line="240" w:lineRule="auto"/>
        <w:ind w:left="0"/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За то, что всегда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Без утайки и прямо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Мы можем доверить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Ей сердце своё.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 просто за то,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Что она – наша мама,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Мы крепко и нежно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Любим её.</w:t>
      </w:r>
    </w:p>
    <w:p w:rsidR="00A93A72" w:rsidRDefault="00A93A7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A3FDE" w:rsidRDefault="00A93A72" w:rsidP="00A93A72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Обойди весь мир вокруг,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Только знай заранее: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Не найдешь теплее рук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 нежнее маминых.</w:t>
      </w:r>
    </w:p>
    <w:p w:rsidR="004A3FDE" w:rsidRDefault="00A93A72" w:rsidP="00A93A72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Не найдешь на свете глаз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Ласковей и строже.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каждому из нас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Всех людей дороже.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Сто путей, дорог вокруг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Обойди по свету: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- самый лучший друг,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Лучше мамы – нет!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Мне мама приносит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Игрушки, конфеты,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Но маму люблю я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Совсем не за это.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Веселые песни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напевает,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Нам скучно вдвоем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Никогда не бывает.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Я ей открываю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Свои все секреты.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Но маму люблю я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Не только за это.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 домике у Солнышка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 в мороз тепло,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ночью темною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Там всегда светло.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Как увижу Солнышко,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Так всегда пою.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Я его, наверное,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Больше всех люблю!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Подарю красивые я цветы,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Потому что Солнышко –</w:t>
      </w:r>
    </w:p>
    <w:p w:rsidR="004A3FDE" w:rsidRDefault="00A93A72" w:rsidP="00275F7E">
      <w:pPr>
        <w:rPr>
          <w:rFonts w:hint="eastAsia"/>
        </w:rPr>
      </w:pPr>
      <w:r w:rsidRPr="00275F7E">
        <w:rPr>
          <w:rFonts w:ascii="Times New Roman" w:hAnsi="Times New Roman" w:cs="Times New Roman"/>
          <w:bCs/>
          <w:sz w:val="28"/>
          <w:szCs w:val="28"/>
        </w:rPr>
        <w:t>Это, МАМА, ты!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F7E">
        <w:rPr>
          <w:rFonts w:ascii="Times New Roman" w:hAnsi="Times New Roman" w:cs="Times New Roman"/>
          <w:bCs/>
          <w:sz w:val="28"/>
          <w:szCs w:val="28"/>
        </w:rPr>
        <w:t>(все вместе)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Материнское сердце</w:t>
      </w:r>
      <w:r w:rsidR="00275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наш преданный друг!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Всё поймёт, не предаст, не обманет.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Ни на что</w:t>
      </w:r>
      <w:r w:rsidR="00275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взирая, нам верность хранит,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И терпеньем своим удивляет. </w:t>
      </w:r>
    </w:p>
    <w:p w:rsidR="004A3FDE" w:rsidRDefault="004A3F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275F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="00A93A72">
        <w:rPr>
          <w:rFonts w:ascii="Times New Roman" w:hAnsi="Times New Roman" w:cs="Times New Roman"/>
          <w:b/>
          <w:bCs/>
          <w:sz w:val="28"/>
          <w:szCs w:val="28"/>
        </w:rPr>
        <w:t xml:space="preserve"> «Сердце для милых мам» </w:t>
      </w:r>
    </w:p>
    <w:p w:rsidR="00275F7E" w:rsidRPr="00275F7E" w:rsidRDefault="00275F7E">
      <w:pPr>
        <w:jc w:val="center"/>
        <w:rPr>
          <w:rFonts w:hint="eastAsia"/>
          <w:i/>
        </w:rPr>
      </w:pPr>
      <w:proofErr w:type="gramStart"/>
      <w:r w:rsidRPr="00275F7E">
        <w:rPr>
          <w:rFonts w:ascii="Times New Roman" w:hAnsi="Times New Roman" w:cs="Times New Roman"/>
          <w:bCs/>
          <w:i/>
          <w:sz w:val="28"/>
          <w:szCs w:val="28"/>
        </w:rPr>
        <w:t>(Дети делятся на две команды.</w:t>
      </w:r>
      <w:proofErr w:type="gramEnd"/>
      <w:r w:rsidRPr="00275F7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275F7E">
        <w:rPr>
          <w:rFonts w:ascii="Times New Roman" w:hAnsi="Times New Roman" w:cs="Times New Roman"/>
          <w:bCs/>
          <w:i/>
          <w:sz w:val="28"/>
          <w:szCs w:val="28"/>
        </w:rPr>
        <w:t>На мольберт, где выложено большое сердце, по очереди каждый ребенок приклеивает маленькое сердечко.)</w:t>
      </w:r>
      <w:proofErr w:type="gramEnd"/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18415</wp:posOffset>
            </wp:positionV>
            <wp:extent cx="2688590" cy="223393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33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18415</wp:posOffset>
            </wp:positionV>
            <wp:extent cx="2978785" cy="2233930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3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F7E" w:rsidRPr="00AC4D3F" w:rsidRDefault="00275F7E" w:rsidP="00275F7E">
      <w:pPr>
        <w:jc w:val="center"/>
        <w:rPr>
          <w:rFonts w:ascii="Times New Roman" w:hAnsi="Times New Roman" w:cs="Times New Roman"/>
          <w:bCs/>
          <w:i/>
        </w:rPr>
      </w:pPr>
      <w:r w:rsidRPr="00AC4D3F">
        <w:rPr>
          <w:rFonts w:ascii="Times New Roman" w:hAnsi="Times New Roman" w:cs="Times New Roman"/>
          <w:bCs/>
          <w:i/>
        </w:rPr>
        <w:t>(Игра «Сердце для милых мам»)</w:t>
      </w:r>
    </w:p>
    <w:p w:rsidR="004A3FDE" w:rsidRDefault="004A3FDE">
      <w:pPr>
        <w:rPr>
          <w:rFonts w:hint="eastAsia"/>
        </w:rPr>
      </w:pPr>
    </w:p>
    <w:p w:rsidR="004A3FDE" w:rsidRPr="00A93A72" w:rsidRDefault="00A93A72" w:rsidP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А сейчас попробуйте отгадать загадки про мам. 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Эти шарики на нити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примерить не хотите ль?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любые вкусы</w:t>
      </w:r>
    </w:p>
    <w:p w:rsidR="004A3FDE" w:rsidRPr="00A93A72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маминой шкатулке 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(бусы).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ушах маминых сверкают,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 радуги играют.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Серебрятся капли-крошки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(сережки).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Назовите-ка посуду: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 прицепилась к кругу.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 испечь ей - ерунда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же…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(сковорода)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Это кушанье для всех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сварит на обед.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половник тут как тут-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Разольет в тарелки 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(суп).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Пыль найдет и вмиг проглотит-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Чистоту для вас наводит.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 шланг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хобот нос,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Коврик чистит…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(пылесос).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Гладит платья и рубашки,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Отутюжит нам кармашки.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хозяйстве верный друг-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у него…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(утюг)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7) Полосатый зверь у мамы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Блюдце выпросил сметаны.</w:t>
      </w:r>
    </w:p>
    <w:p w:rsid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поев ее немножко,</w:t>
      </w:r>
    </w:p>
    <w:p w:rsidR="004A3FDE" w:rsidRPr="00275F7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Замурлычет наша…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(кошка).</w:t>
      </w:r>
    </w:p>
    <w:p w:rsidR="004A3FDE" w:rsidRPr="00275F7E" w:rsidRDefault="00A93A72" w:rsidP="00275F7E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</w:t>
      </w:r>
      <w:r w:rsidR="00275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справились с загадками, а сейчас расскажите про ваших мамочек.</w:t>
      </w:r>
    </w:p>
    <w:p w:rsidR="004A3FDE" w:rsidRDefault="00A93A72" w:rsidP="00AC4D3F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Маму я свою люблю,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Ей подарок подарю.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подарок сделал сам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Из бумаги с красками.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Маме я его отдам,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Обнимая ласково.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Ничего милее нет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Маминой улыбки –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Словно вспыхнет солнца свет,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Мрак развеет зыбкий!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Словно хвостиком блеснет,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Золотая рыбка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Радость сердцу принесет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Мамина улыбка!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приласкает,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подбодрит.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Если поругает,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То всегда простит.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 нею мне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страшен</w:t>
      </w:r>
      <w:proofErr w:type="gramEnd"/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Никакой злодей.</w:t>
      </w:r>
    </w:p>
    <w:p w:rsidR="004A3FDE" w:rsidRDefault="00A93A72">
      <w:pPr>
        <w:rPr>
          <w:rFonts w:hint="eastAsi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добрей и краше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Мамочки моей!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может все на свете!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Мамой все гордятся дети!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Папа тоже мой хорош,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Но без мамы пропадешь.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Кто мне кашу вкусно сварит?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Кто косичку заплетет?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Кто мне сказочку расскажет?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Кто мне песенку споет?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На коленку кто подует,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Если вдруг я упаду?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Пойду я маму обниму,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Без нее я не могу!</w:t>
      </w:r>
    </w:p>
    <w:p w:rsidR="00A93A72" w:rsidRDefault="00A93A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Из цветной бумаги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Вырежу кусочек,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Из него я сделаю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Маленький цветочек.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Мамочке подарок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Приготовлю я.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красивая 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Мама у меня!</w:t>
      </w:r>
    </w:p>
    <w:p w:rsidR="004A3FDE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Свою мамочку родную,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Утром рано поцелую,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Очень нежно обниму…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Угадайте, почему?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Я открою свой секрет:</w:t>
      </w:r>
    </w:p>
    <w:p w:rsidR="004A3FDE" w:rsidRPr="00AC4D3F" w:rsidRDefault="00A93A72" w:rsidP="00AC4D3F">
      <w:pPr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«Лучше мамы в мире нет!»</w:t>
      </w:r>
    </w:p>
    <w:p w:rsidR="004A3FDE" w:rsidRPr="00AC4D3F" w:rsidRDefault="00A93A72">
      <w:pPr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ребята, </w:t>
      </w:r>
      <w:r w:rsidR="00AC4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подарите вашим мамочкам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веселый танец «Буги-вуги»</w:t>
      </w:r>
    </w:p>
    <w:p w:rsidR="00AC4D3F" w:rsidRPr="00AC4D3F" w:rsidRDefault="00AC4D3F" w:rsidP="00AC4D3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</w:t>
      </w:r>
      <w:r w:rsidR="00A93A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«Буги-вуги»</w:t>
      </w:r>
    </w:p>
    <w:p w:rsidR="004A3FDE" w:rsidRDefault="00A93A72" w:rsidP="00AC4D3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232410</wp:posOffset>
            </wp:positionV>
            <wp:extent cx="3033395" cy="2040890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4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A93A7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27940</wp:posOffset>
            </wp:positionV>
            <wp:extent cx="3050540" cy="2040890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4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Default="004A3F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FDE" w:rsidRPr="00AC4D3F" w:rsidRDefault="00AC4D3F" w:rsidP="00AC4D3F">
      <w:pPr>
        <w:jc w:val="center"/>
        <w:rPr>
          <w:rFonts w:ascii="Times New Roman" w:eastAsia="Times New Roman" w:hAnsi="Times New Roman" w:cs="Times New Roman"/>
          <w:bCs/>
          <w:i/>
          <w:color w:val="000000"/>
          <w:lang w:eastAsia="ru-RU"/>
        </w:rPr>
      </w:pPr>
      <w:r w:rsidRPr="00AC4D3F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(танец «Буги-вуги»)</w:t>
      </w:r>
    </w:p>
    <w:p w:rsidR="004A3FDE" w:rsidRDefault="004A3FDE">
      <w:pPr>
        <w:rPr>
          <w:rFonts w:hint="eastAsia"/>
        </w:rPr>
      </w:pP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Кто на свете лучше всех?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Вам любой ответит.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Наши мамы, наши мамы</w:t>
      </w:r>
    </w:p>
    <w:p w:rsidR="004A3FDE" w:rsidRPr="00AC4D3F" w:rsidRDefault="00A93A72">
      <w:pPr>
        <w:rPr>
          <w:rFonts w:hint="eastAsia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свете!</w:t>
      </w:r>
    </w:p>
    <w:p w:rsidR="00AC4D3F" w:rsidRDefault="00A93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Ребята, а как ваши мамы вас радуют?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  </w:t>
      </w:r>
    </w:p>
    <w:p w:rsidR="00AC4D3F" w:rsidRDefault="00A93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хотите порадовать своих мам?</w:t>
      </w:r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A3FDE" w:rsidRPr="00AC4D3F" w:rsidRDefault="00AC4D3F" w:rsidP="00AC4D3F">
      <w:pPr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сейчас мы с вами изготовим </w:t>
      </w:r>
      <w:r w:rsidR="00A93A72">
        <w:rPr>
          <w:rFonts w:ascii="Times New Roman" w:hAnsi="Times New Roman" w:cs="Times New Roman"/>
          <w:sz w:val="28"/>
          <w:szCs w:val="28"/>
        </w:rPr>
        <w:t xml:space="preserve"> своими руками подарки, для своих мамочек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A72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AC4D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Мастер-класс </w:t>
      </w:r>
      <w:r w:rsidR="00A93A72">
        <w:rPr>
          <w:rFonts w:ascii="Times New Roman" w:hAnsi="Times New Roman" w:cs="Times New Roman"/>
          <w:b/>
          <w:bCs/>
          <w:sz w:val="28"/>
          <w:szCs w:val="28"/>
        </w:rPr>
        <w:t xml:space="preserve"> «Браслет для мамочки» </w:t>
      </w:r>
    </w:p>
    <w:p w:rsidR="00AC4D3F" w:rsidRDefault="00AC4D3F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(нарезанные пластиковые трубочки, дети нанизывают на ленточки)</w:t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-186690</wp:posOffset>
            </wp:positionV>
            <wp:extent cx="2844800" cy="4068445"/>
            <wp:effectExtent l="0" t="0" r="0" b="825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068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7620</wp:posOffset>
            </wp:positionV>
            <wp:extent cx="3201035" cy="2586355"/>
            <wp:effectExtent l="0" t="0" r="0" b="4445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586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4D3F" w:rsidRDefault="00AC4D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4D3F" w:rsidRDefault="00AC4D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Pr="00131148" w:rsidRDefault="00AC4D3F" w:rsidP="00131148">
      <w:pPr>
        <w:jc w:val="center"/>
        <w:rPr>
          <w:rFonts w:ascii="Times New Roman" w:hAnsi="Times New Roman" w:cs="Times New Roman"/>
          <w:bCs/>
          <w:i/>
        </w:rPr>
      </w:pPr>
      <w:r w:rsidRPr="00131148">
        <w:rPr>
          <w:rFonts w:ascii="Times New Roman" w:hAnsi="Times New Roman" w:cs="Times New Roman"/>
          <w:bCs/>
          <w:i/>
        </w:rPr>
        <w:t>(изготовление браслета для мамочки)</w:t>
      </w:r>
      <w:bookmarkStart w:id="0" w:name="_GoBack"/>
      <w:bookmarkEnd w:id="0"/>
    </w:p>
    <w:p w:rsidR="004A3FDE" w:rsidRDefault="00A93A72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Вот и подошёл наш праздник к концу, а эти красивые</w:t>
      </w:r>
      <w:r w:rsidR="00AC4D3F">
        <w:rPr>
          <w:rFonts w:ascii="Times New Roman" w:hAnsi="Times New Roman" w:cs="Times New Roman"/>
          <w:sz w:val="28"/>
          <w:szCs w:val="28"/>
        </w:rPr>
        <w:t xml:space="preserve"> сердца и </w:t>
      </w:r>
      <w:r>
        <w:rPr>
          <w:rFonts w:ascii="Times New Roman" w:hAnsi="Times New Roman" w:cs="Times New Roman"/>
          <w:sz w:val="28"/>
          <w:szCs w:val="28"/>
        </w:rPr>
        <w:t>яркие браслеты вы подарите своим мамочкам!</w:t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A93A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40005</wp:posOffset>
            </wp:positionV>
            <wp:extent cx="4695190" cy="3158490"/>
            <wp:effectExtent l="0" t="0" r="0" b="381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158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FDE" w:rsidRDefault="004A3F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F7E" w:rsidRDefault="00275F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75F7E" w:rsidSect="00131148">
      <w:pgSz w:w="11906" w:h="16838"/>
      <w:pgMar w:top="1134" w:right="1134" w:bottom="1134" w:left="1134" w:header="720" w:footer="720" w:gutter="0"/>
      <w:pgBorders w:offsetFrom="page">
        <w:top w:val="single" w:sz="24" w:space="24" w:color="FFFF00"/>
        <w:left w:val="single" w:sz="24" w:space="24" w:color="FFFF00"/>
        <w:bottom w:val="single" w:sz="24" w:space="24" w:color="FFFF00"/>
        <w:right w:val="single" w:sz="24" w:space="24" w:color="FFFF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278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7E"/>
    <w:rsid w:val="00131148"/>
    <w:rsid w:val="00275F7E"/>
    <w:rsid w:val="004A3FDE"/>
    <w:rsid w:val="00A93A72"/>
    <w:rsid w:val="00AC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10">
    <w:name w:val="Абзац списка1"/>
    <w:basedOn w:val="a"/>
    <w:pPr>
      <w:suppressAutoHyphens w:val="0"/>
      <w:spacing w:after="200" w:line="276" w:lineRule="auto"/>
      <w:ind w:left="720"/>
      <w:contextualSpacing/>
    </w:pPr>
    <w:rPr>
      <w:rFonts w:ascii="Calibri" w:eastAsia="font278" w:hAnsi="Calibri" w:cs="font278"/>
      <w:kern w:val="0"/>
      <w:sz w:val="22"/>
      <w:szCs w:val="2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10">
    <w:name w:val="Абзац списка1"/>
    <w:basedOn w:val="a"/>
    <w:pPr>
      <w:suppressAutoHyphens w:val="0"/>
      <w:spacing w:after="200" w:line="276" w:lineRule="auto"/>
      <w:ind w:left="720"/>
      <w:contextualSpacing/>
    </w:pPr>
    <w:rPr>
      <w:rFonts w:ascii="Calibri" w:eastAsia="font278" w:hAnsi="Calibri" w:cs="font278"/>
      <w:kern w:val="0"/>
      <w:sz w:val="22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Downloads\&#1044;&#1077;&#1085;&#1100;%20&#1084;&#1072;&#1090;&#1077;&#1088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День матери</Template>
  <TotalTime>28</TotalTime>
  <Pages>9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1900-12-31T21:00:00Z</cp:lastPrinted>
  <dcterms:created xsi:type="dcterms:W3CDTF">2021-09-16T12:11:00Z</dcterms:created>
  <dcterms:modified xsi:type="dcterms:W3CDTF">2021-09-16T12:40:00Z</dcterms:modified>
</cp:coreProperties>
</file>